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178A2" w14:textId="77777777" w:rsidR="007577CC" w:rsidRDefault="007577CC" w:rsidP="007577CC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083DBDCA" w14:textId="33C7DFBF" w:rsidR="007577CC" w:rsidRPr="00AC44D9" w:rsidRDefault="00D96231" w:rsidP="007577CC">
      <w:pPr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Wettkampfvorbereitung </w:t>
      </w:r>
      <w:r w:rsidR="008E680B">
        <w:rPr>
          <w:rFonts w:asciiTheme="minorHAnsi" w:hAnsiTheme="minorHAnsi" w:cstheme="minorHAnsi"/>
          <w:b/>
          <w:bCs/>
          <w:sz w:val="32"/>
          <w:szCs w:val="32"/>
        </w:rPr>
        <w:t>Tageswettkampf</w:t>
      </w:r>
      <w:r w:rsidR="00F712A5">
        <w:rPr>
          <w:rFonts w:asciiTheme="minorHAnsi" w:hAnsiTheme="minorHAnsi" w:cstheme="minorHAnsi"/>
          <w:b/>
          <w:bCs/>
          <w:sz w:val="32"/>
          <w:szCs w:val="32"/>
        </w:rPr>
        <w:t xml:space="preserve"> ______________________</w:t>
      </w:r>
    </w:p>
    <w:p w14:paraId="43A6A72E" w14:textId="77777777" w:rsidR="007577CC" w:rsidRPr="00AC44D9" w:rsidRDefault="007577CC" w:rsidP="007577CC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B685D69" w14:textId="77777777" w:rsidR="007577CC" w:rsidRPr="009B030E" w:rsidRDefault="0050509E" w:rsidP="007577C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Das Wichtigste zum</w:t>
      </w:r>
      <w:r w:rsidR="008E680B">
        <w:rPr>
          <w:rFonts w:asciiTheme="minorHAnsi" w:hAnsiTheme="minorHAnsi" w:cstheme="minorHAnsi"/>
          <w:b/>
          <w:bCs/>
          <w:sz w:val="24"/>
          <w:szCs w:val="24"/>
        </w:rPr>
        <w:t xml:space="preserve"> Wettkampf</w:t>
      </w:r>
    </w:p>
    <w:p w14:paraId="1DD46CD9" w14:textId="77777777" w:rsidR="00AD34ED" w:rsidRPr="00AD34ED" w:rsidRDefault="00AD34ED" w:rsidP="00AD34ED">
      <w:pPr>
        <w:pStyle w:val="Listenabsatz"/>
        <w:numPr>
          <w:ilvl w:val="0"/>
          <w:numId w:val="1"/>
        </w:numPr>
        <w:ind w:left="284" w:hanging="284"/>
        <w:rPr>
          <w:rFonts w:cstheme="minorHAnsi"/>
          <w:b/>
          <w:bCs/>
        </w:rPr>
      </w:pPr>
      <w:r w:rsidRPr="00AD34ED">
        <w:rPr>
          <w:rFonts w:cstheme="minorHAnsi"/>
        </w:rPr>
        <w:t>Zeiten</w:t>
      </w:r>
    </w:p>
    <w:p w14:paraId="7960834A" w14:textId="77777777" w:rsidR="00AD34ED" w:rsidRDefault="00AD34ED" w:rsidP="00650F98">
      <w:pPr>
        <w:pStyle w:val="Listenabsatz"/>
        <w:ind w:left="284"/>
        <w:rPr>
          <w:rFonts w:cstheme="minorHAnsi"/>
        </w:rPr>
      </w:pPr>
      <w:r>
        <w:rPr>
          <w:rFonts w:cstheme="minorHAnsi"/>
        </w:rPr>
        <w:t>Anmeld</w:t>
      </w:r>
      <w:r w:rsidR="0050509E">
        <w:rPr>
          <w:rFonts w:cstheme="minorHAnsi"/>
        </w:rPr>
        <w:t>en:</w:t>
      </w:r>
      <w:r>
        <w:rPr>
          <w:rFonts w:cstheme="minorHAnsi"/>
        </w:rPr>
        <w:tab/>
      </w:r>
      <w:r>
        <w:rPr>
          <w:rFonts w:cstheme="minorHAnsi"/>
        </w:rPr>
        <w:tab/>
        <w:t>Briefing</w:t>
      </w:r>
      <w:r w:rsidR="0050509E"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  <w:t>Start</w:t>
      </w:r>
      <w:r w:rsidR="0050509E"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  <w:t>letzte Zielankunft</w:t>
      </w:r>
      <w:r w:rsidR="0050509E">
        <w:rPr>
          <w:rFonts w:cstheme="minorHAnsi"/>
        </w:rPr>
        <w:t>:</w:t>
      </w:r>
    </w:p>
    <w:p w14:paraId="0699B282" w14:textId="77777777" w:rsidR="0050509E" w:rsidRPr="00650F98" w:rsidRDefault="0050509E" w:rsidP="00650F98">
      <w:pPr>
        <w:pStyle w:val="Listenabsatz"/>
        <w:ind w:left="284"/>
        <w:rPr>
          <w:rFonts w:cstheme="minorHAnsi"/>
        </w:rPr>
      </w:pPr>
    </w:p>
    <w:p w14:paraId="5161EC2F" w14:textId="77777777" w:rsidR="007577CC" w:rsidRPr="00AD34ED" w:rsidRDefault="0050509E" w:rsidP="007577CC">
      <w:pPr>
        <w:pStyle w:val="Listenabsatz"/>
        <w:numPr>
          <w:ilvl w:val="0"/>
          <w:numId w:val="1"/>
        </w:numPr>
        <w:ind w:left="284" w:hanging="284"/>
        <w:rPr>
          <w:rFonts w:cstheme="minorHAnsi"/>
          <w:b/>
          <w:bCs/>
        </w:rPr>
      </w:pPr>
      <w:r>
        <w:rPr>
          <w:rFonts w:cstheme="minorHAnsi"/>
        </w:rPr>
        <w:t>Hauptaufgabe</w:t>
      </w:r>
      <w:r w:rsidR="008E680B">
        <w:rPr>
          <w:rFonts w:cstheme="minorHAnsi"/>
        </w:rPr>
        <w:t>, Eckdaten des Reglements</w:t>
      </w:r>
    </w:p>
    <w:p w14:paraId="34AEA170" w14:textId="77777777" w:rsidR="00AD34ED" w:rsidRDefault="00AD34ED" w:rsidP="00AD34ED">
      <w:pPr>
        <w:rPr>
          <w:rFonts w:cstheme="minorHAnsi"/>
          <w:b/>
          <w:bCs/>
        </w:rPr>
      </w:pPr>
    </w:p>
    <w:p w14:paraId="2A7421C7" w14:textId="77777777" w:rsidR="00AD34ED" w:rsidRPr="00AD34ED" w:rsidRDefault="00AD34ED" w:rsidP="00AD34ED">
      <w:pPr>
        <w:rPr>
          <w:rFonts w:cstheme="minorHAnsi"/>
          <w:b/>
          <w:bCs/>
        </w:rPr>
      </w:pPr>
    </w:p>
    <w:p w14:paraId="44408BD6" w14:textId="77777777" w:rsidR="007577CC" w:rsidRPr="00AD34ED" w:rsidRDefault="008E680B" w:rsidP="007577CC">
      <w:pPr>
        <w:pStyle w:val="Listenabsatz"/>
        <w:numPr>
          <w:ilvl w:val="0"/>
          <w:numId w:val="1"/>
        </w:numPr>
        <w:ind w:left="284" w:hanging="284"/>
        <w:rPr>
          <w:rFonts w:cstheme="minorHAnsi"/>
          <w:b/>
          <w:bCs/>
        </w:rPr>
      </w:pPr>
      <w:r>
        <w:rPr>
          <w:rFonts w:cstheme="minorHAnsi"/>
        </w:rPr>
        <w:t xml:space="preserve">Gelände, </w:t>
      </w:r>
      <w:r w:rsidR="00AD34ED">
        <w:rPr>
          <w:rFonts w:cstheme="minorHAnsi"/>
        </w:rPr>
        <w:t xml:space="preserve">Fluggebiet (Schlüsselstellen, Gefahren auf Swisstopo, </w:t>
      </w:r>
      <w:proofErr w:type="spellStart"/>
      <w:r w:rsidR="00AD34ED">
        <w:rPr>
          <w:rFonts w:cstheme="minorHAnsi"/>
        </w:rPr>
        <w:t>Googlemaps</w:t>
      </w:r>
      <w:proofErr w:type="spellEnd"/>
      <w:r w:rsidR="00AD34ED">
        <w:rPr>
          <w:rFonts w:cstheme="minorHAnsi"/>
        </w:rPr>
        <w:t xml:space="preserve"> und </w:t>
      </w:r>
      <w:proofErr w:type="spellStart"/>
      <w:r w:rsidR="00AD34ED">
        <w:rPr>
          <w:rFonts w:cstheme="minorHAnsi"/>
        </w:rPr>
        <w:t>XContest</w:t>
      </w:r>
      <w:proofErr w:type="spellEnd"/>
      <w:r w:rsidR="00AD34ED">
        <w:rPr>
          <w:rFonts w:cstheme="minorHAnsi"/>
        </w:rPr>
        <w:t xml:space="preserve"> konsultieren)</w:t>
      </w:r>
    </w:p>
    <w:p w14:paraId="7B416196" w14:textId="77777777" w:rsidR="00AD34ED" w:rsidRDefault="00AD34ED" w:rsidP="00AD34ED">
      <w:pPr>
        <w:rPr>
          <w:rFonts w:cstheme="minorHAnsi"/>
          <w:b/>
          <w:bCs/>
        </w:rPr>
      </w:pPr>
    </w:p>
    <w:p w14:paraId="1649B753" w14:textId="77777777" w:rsidR="00AD34ED" w:rsidRDefault="00AD34ED" w:rsidP="00AD34ED">
      <w:pPr>
        <w:rPr>
          <w:rFonts w:cstheme="minorHAnsi"/>
          <w:b/>
          <w:bCs/>
        </w:rPr>
      </w:pPr>
    </w:p>
    <w:p w14:paraId="250A9A22" w14:textId="77777777" w:rsidR="00AD34ED" w:rsidRPr="00AD34ED" w:rsidRDefault="00AD34ED" w:rsidP="00AD34ED">
      <w:pPr>
        <w:rPr>
          <w:rFonts w:cstheme="minorHAnsi"/>
          <w:b/>
          <w:bCs/>
        </w:rPr>
      </w:pPr>
    </w:p>
    <w:p w14:paraId="22C7DFEC" w14:textId="77777777" w:rsidR="008E680B" w:rsidRPr="009B030E" w:rsidRDefault="008E680B" w:rsidP="007577CC">
      <w:pPr>
        <w:pStyle w:val="Listenabsatz"/>
        <w:numPr>
          <w:ilvl w:val="0"/>
          <w:numId w:val="1"/>
        </w:numPr>
        <w:ind w:left="284" w:hanging="284"/>
        <w:rPr>
          <w:rFonts w:cstheme="minorHAnsi"/>
          <w:b/>
          <w:bCs/>
        </w:rPr>
      </w:pPr>
      <w:r>
        <w:rPr>
          <w:rFonts w:cstheme="minorHAnsi"/>
        </w:rPr>
        <w:t>Telefonnummer Wettkampfleiter und Notfallnummern einspeichern</w:t>
      </w:r>
    </w:p>
    <w:p w14:paraId="68E624D8" w14:textId="77777777" w:rsidR="007577CC" w:rsidRPr="009B030E" w:rsidRDefault="00D96231" w:rsidP="007577C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Meteo</w:t>
      </w:r>
      <w:r w:rsidR="008E680B">
        <w:rPr>
          <w:rFonts w:asciiTheme="minorHAnsi" w:hAnsiTheme="minorHAnsi" w:cstheme="minorHAnsi"/>
          <w:b/>
          <w:bCs/>
          <w:sz w:val="24"/>
          <w:szCs w:val="24"/>
        </w:rPr>
        <w:t xml:space="preserve"> und </w:t>
      </w:r>
      <w:r>
        <w:rPr>
          <w:rFonts w:asciiTheme="minorHAnsi" w:hAnsiTheme="minorHAnsi" w:cstheme="minorHAnsi"/>
          <w:b/>
          <w:bCs/>
          <w:sz w:val="24"/>
          <w:szCs w:val="24"/>
        </w:rPr>
        <w:t>Bedingungen</w:t>
      </w:r>
    </w:p>
    <w:p w14:paraId="60205094" w14:textId="77777777" w:rsidR="00AD34ED" w:rsidRDefault="00AD34ED" w:rsidP="00AD34ED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>
        <w:rPr>
          <w:rFonts w:cstheme="minorHAnsi"/>
        </w:rPr>
        <w:t>Höhenwind</w:t>
      </w:r>
      <w:r w:rsidR="00650F98">
        <w:rPr>
          <w:rFonts w:cstheme="minorHAnsi"/>
        </w:rPr>
        <w:t xml:space="preserve"> (Stärke und Richtung</w:t>
      </w:r>
      <w:r w:rsidR="0050509E">
        <w:rPr>
          <w:rFonts w:cstheme="minorHAnsi"/>
        </w:rPr>
        <w:t>, Tagesmaxima</w:t>
      </w:r>
      <w:r w:rsidR="00650F98">
        <w:rPr>
          <w:rFonts w:cstheme="minorHAnsi"/>
        </w:rPr>
        <w:t>)</w:t>
      </w:r>
    </w:p>
    <w:p w14:paraId="52C01D00" w14:textId="77777777" w:rsidR="00AD34ED" w:rsidRDefault="00AD34ED" w:rsidP="00AD34ED">
      <w:pPr>
        <w:pStyle w:val="Listenabsatz"/>
        <w:ind w:left="284"/>
        <w:rPr>
          <w:rFonts w:cstheme="minorHAnsi"/>
        </w:rPr>
      </w:pPr>
      <w:r>
        <w:rPr>
          <w:rFonts w:cstheme="minorHAnsi"/>
        </w:rPr>
        <w:t>Boden</w:t>
      </w:r>
      <w:r>
        <w:rPr>
          <w:rFonts w:cstheme="minorHAnsi"/>
        </w:rPr>
        <w:tab/>
      </w:r>
      <w:r w:rsidR="00650F98">
        <w:rPr>
          <w:rFonts w:cstheme="minorHAnsi"/>
        </w:rPr>
        <w:tab/>
      </w:r>
      <w:r>
        <w:rPr>
          <w:rFonts w:cstheme="minorHAnsi"/>
        </w:rPr>
        <w:t>800</w:t>
      </w:r>
      <w:r w:rsidR="00650F98">
        <w:rPr>
          <w:rFonts w:cstheme="minorHAnsi"/>
        </w:rPr>
        <w:t>m</w:t>
      </w:r>
      <w:r>
        <w:rPr>
          <w:rFonts w:cstheme="minorHAnsi"/>
        </w:rPr>
        <w:t xml:space="preserve"> Grund</w:t>
      </w:r>
      <w:r>
        <w:rPr>
          <w:rFonts w:cstheme="minorHAnsi"/>
        </w:rPr>
        <w:tab/>
      </w:r>
      <w:r>
        <w:rPr>
          <w:rFonts w:cstheme="minorHAnsi"/>
        </w:rPr>
        <w:tab/>
        <w:t>1500m</w:t>
      </w:r>
      <w:r>
        <w:rPr>
          <w:rFonts w:cstheme="minorHAnsi"/>
        </w:rPr>
        <w:tab/>
      </w:r>
      <w:r>
        <w:rPr>
          <w:rFonts w:cstheme="minorHAnsi"/>
        </w:rPr>
        <w:tab/>
        <w:t>2000m</w:t>
      </w:r>
      <w:r>
        <w:rPr>
          <w:rFonts w:cstheme="minorHAnsi"/>
        </w:rPr>
        <w:tab/>
      </w:r>
      <w:r>
        <w:rPr>
          <w:rFonts w:cstheme="minorHAnsi"/>
        </w:rPr>
        <w:tab/>
        <w:t>3000m</w:t>
      </w:r>
      <w:r>
        <w:rPr>
          <w:rFonts w:cstheme="minorHAnsi"/>
        </w:rPr>
        <w:tab/>
      </w:r>
      <w:r w:rsidR="00650F98">
        <w:rPr>
          <w:rFonts w:cstheme="minorHAnsi"/>
        </w:rPr>
        <w:tab/>
        <w:t>4000m</w:t>
      </w:r>
    </w:p>
    <w:p w14:paraId="2F255DAC" w14:textId="77777777" w:rsidR="00650F98" w:rsidRPr="00AD34ED" w:rsidRDefault="00650F98" w:rsidP="00AD34ED">
      <w:pPr>
        <w:pStyle w:val="Listenabsatz"/>
        <w:ind w:left="284"/>
        <w:rPr>
          <w:rFonts w:cstheme="minorHAnsi"/>
        </w:rPr>
      </w:pPr>
    </w:p>
    <w:p w14:paraId="47874CB3" w14:textId="77777777" w:rsidR="007577CC" w:rsidRDefault="008E680B" w:rsidP="00AD34ED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 w:rsidRPr="00AD34ED">
        <w:rPr>
          <w:rFonts w:cstheme="minorHAnsi"/>
        </w:rPr>
        <w:t xml:space="preserve">Thermik: </w:t>
      </w:r>
      <w:r w:rsidR="00AD34ED">
        <w:rPr>
          <w:rFonts w:cstheme="minorHAnsi"/>
        </w:rPr>
        <w:t>Was kann ich erwarten? Falls</w:t>
      </w:r>
      <w:r w:rsidRPr="00AD34ED">
        <w:rPr>
          <w:rFonts w:cstheme="minorHAnsi"/>
        </w:rPr>
        <w:t xml:space="preserve"> ja, ab wann und wo zuerst?</w:t>
      </w:r>
    </w:p>
    <w:p w14:paraId="2C96583A" w14:textId="77777777" w:rsidR="00650F98" w:rsidRDefault="00650F98" w:rsidP="00650F98">
      <w:pPr>
        <w:rPr>
          <w:rFonts w:cstheme="minorHAnsi"/>
        </w:rPr>
      </w:pPr>
    </w:p>
    <w:p w14:paraId="1EC383D0" w14:textId="77777777" w:rsidR="00650F98" w:rsidRPr="00650F98" w:rsidRDefault="00650F98" w:rsidP="00650F98">
      <w:pPr>
        <w:rPr>
          <w:rFonts w:cstheme="minorHAnsi"/>
        </w:rPr>
      </w:pPr>
    </w:p>
    <w:p w14:paraId="4DA474C4" w14:textId="77777777" w:rsidR="008E680B" w:rsidRDefault="008E680B" w:rsidP="007577CC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>
        <w:rPr>
          <w:rFonts w:cstheme="minorHAnsi"/>
        </w:rPr>
        <w:t>Bewölkung und Sicht</w:t>
      </w:r>
    </w:p>
    <w:p w14:paraId="39205181" w14:textId="77777777" w:rsidR="00650F98" w:rsidRPr="00650F98" w:rsidRDefault="00650F98" w:rsidP="00650F98">
      <w:pPr>
        <w:rPr>
          <w:rFonts w:cstheme="minorHAnsi"/>
        </w:rPr>
      </w:pPr>
    </w:p>
    <w:p w14:paraId="27E39496" w14:textId="77777777" w:rsidR="008E680B" w:rsidRDefault="008E680B" w:rsidP="007577CC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>
        <w:rPr>
          <w:rFonts w:cstheme="minorHAnsi"/>
        </w:rPr>
        <w:t>Gefahren? Was ändert sich im Tagesverlauf?</w:t>
      </w:r>
    </w:p>
    <w:p w14:paraId="60C80659" w14:textId="77777777" w:rsidR="00650F98" w:rsidRPr="00650F98" w:rsidRDefault="00650F98" w:rsidP="00650F98">
      <w:pPr>
        <w:pStyle w:val="Listenabsatz"/>
        <w:rPr>
          <w:rFonts w:cstheme="minorHAnsi"/>
        </w:rPr>
      </w:pPr>
    </w:p>
    <w:p w14:paraId="74A86596" w14:textId="77777777" w:rsidR="00650F98" w:rsidRPr="00650F98" w:rsidRDefault="00650F98" w:rsidP="00650F98">
      <w:pPr>
        <w:rPr>
          <w:rFonts w:cstheme="minorHAnsi"/>
        </w:rPr>
      </w:pPr>
    </w:p>
    <w:p w14:paraId="7B4E22DA" w14:textId="77777777" w:rsidR="007577CC" w:rsidRPr="009B030E" w:rsidRDefault="008E680B" w:rsidP="007577C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Material</w:t>
      </w:r>
      <w:r w:rsidR="00AD34ED">
        <w:rPr>
          <w:rFonts w:asciiTheme="minorHAnsi" w:hAnsiTheme="minorHAnsi" w:cstheme="minorHAnsi"/>
          <w:b/>
          <w:bCs/>
          <w:sz w:val="24"/>
          <w:szCs w:val="24"/>
        </w:rPr>
        <w:t xml:space="preserve"> (siehe Checkliste)</w:t>
      </w:r>
    </w:p>
    <w:p w14:paraId="7F9BECAB" w14:textId="77777777" w:rsidR="007577CC" w:rsidRDefault="008E680B" w:rsidP="007577CC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>
        <w:rPr>
          <w:rFonts w:cstheme="minorHAnsi"/>
        </w:rPr>
        <w:t xml:space="preserve">Schirm, Gurtzeug, </w:t>
      </w:r>
      <w:r w:rsidR="00AD34ED">
        <w:rPr>
          <w:rFonts w:cstheme="minorHAnsi"/>
        </w:rPr>
        <w:t xml:space="preserve">Notschirm, Rucksack, </w:t>
      </w:r>
      <w:r>
        <w:rPr>
          <w:rFonts w:cstheme="minorHAnsi"/>
        </w:rPr>
        <w:t>Instrumente</w:t>
      </w:r>
    </w:p>
    <w:p w14:paraId="1BD3567B" w14:textId="77777777" w:rsidR="00650F98" w:rsidRDefault="00650F98" w:rsidP="00650F98">
      <w:pPr>
        <w:rPr>
          <w:rFonts w:cstheme="minorHAnsi"/>
        </w:rPr>
      </w:pPr>
    </w:p>
    <w:p w14:paraId="15A977FD" w14:textId="77777777" w:rsidR="00650F98" w:rsidRPr="00650F98" w:rsidRDefault="00650F98" w:rsidP="00650F98">
      <w:pPr>
        <w:rPr>
          <w:rFonts w:cstheme="minorHAnsi"/>
        </w:rPr>
      </w:pPr>
    </w:p>
    <w:p w14:paraId="216CED71" w14:textId="77777777" w:rsidR="007577CC" w:rsidRDefault="008E680B" w:rsidP="007577CC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>
        <w:rPr>
          <w:rFonts w:cstheme="minorHAnsi"/>
        </w:rPr>
        <w:t>Bekleidung, Reservekleider</w:t>
      </w:r>
    </w:p>
    <w:p w14:paraId="6ADDDB4B" w14:textId="77777777" w:rsidR="00650F98" w:rsidRDefault="00650F98" w:rsidP="00650F98">
      <w:pPr>
        <w:rPr>
          <w:rFonts w:cstheme="minorHAnsi"/>
        </w:rPr>
      </w:pPr>
    </w:p>
    <w:p w14:paraId="5C32C4E1" w14:textId="77777777" w:rsidR="00650F98" w:rsidRPr="00650F98" w:rsidRDefault="00650F98" w:rsidP="00650F98">
      <w:pPr>
        <w:rPr>
          <w:rFonts w:cstheme="minorHAnsi"/>
        </w:rPr>
      </w:pPr>
    </w:p>
    <w:p w14:paraId="22B7D6AA" w14:textId="77777777" w:rsidR="007577CC" w:rsidRDefault="008E680B" w:rsidP="008E680B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>
        <w:rPr>
          <w:rFonts w:cstheme="minorHAnsi"/>
        </w:rPr>
        <w:t>Trinken und Verpflegung (Was und wieviel)</w:t>
      </w:r>
    </w:p>
    <w:p w14:paraId="01B2F2F5" w14:textId="77777777" w:rsidR="00650F98" w:rsidRDefault="00650F98" w:rsidP="00650F98">
      <w:pPr>
        <w:rPr>
          <w:rFonts w:cstheme="minorHAnsi"/>
        </w:rPr>
      </w:pPr>
    </w:p>
    <w:p w14:paraId="491F4126" w14:textId="77777777" w:rsidR="00650F98" w:rsidRPr="00650F98" w:rsidRDefault="00650F98" w:rsidP="00650F98">
      <w:pPr>
        <w:rPr>
          <w:rFonts w:cstheme="minorHAnsi"/>
        </w:rPr>
      </w:pPr>
    </w:p>
    <w:p w14:paraId="4F1325B9" w14:textId="77777777" w:rsidR="00AD34ED" w:rsidRPr="009B030E" w:rsidRDefault="00AD34ED" w:rsidP="00AD34ED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Tagesplan</w:t>
      </w:r>
    </w:p>
    <w:p w14:paraId="2C9B0FA9" w14:textId="77777777" w:rsidR="0050509E" w:rsidRDefault="0050509E" w:rsidP="0050509E">
      <w:pPr>
        <w:pStyle w:val="Listenabsatz"/>
        <w:ind w:left="0"/>
        <w:rPr>
          <w:rFonts w:cstheme="minorHAnsi"/>
        </w:rPr>
      </w:pPr>
    </w:p>
    <w:p w14:paraId="53B49DFC" w14:textId="77777777" w:rsidR="00AD34ED" w:rsidRDefault="00AD34ED" w:rsidP="0050509E">
      <w:pPr>
        <w:pStyle w:val="Listenabsatz"/>
        <w:ind w:left="0"/>
        <w:rPr>
          <w:rFonts w:cstheme="minorHAnsi"/>
        </w:rPr>
      </w:pPr>
      <w:r>
        <w:rPr>
          <w:rFonts w:cstheme="minorHAnsi"/>
        </w:rPr>
        <w:t>Aufstehen</w:t>
      </w:r>
      <w:r w:rsidR="0050509E">
        <w:rPr>
          <w:rFonts w:cstheme="minorHAnsi"/>
        </w:rPr>
        <w:t>:</w:t>
      </w:r>
      <w:r w:rsidR="00650F98">
        <w:rPr>
          <w:rFonts w:cstheme="minorHAnsi"/>
        </w:rPr>
        <w:tab/>
      </w:r>
      <w:r>
        <w:rPr>
          <w:rFonts w:cstheme="minorHAnsi"/>
        </w:rPr>
        <w:t>Essen</w:t>
      </w:r>
      <w:r w:rsidR="0050509E">
        <w:rPr>
          <w:rFonts w:cstheme="minorHAnsi"/>
        </w:rPr>
        <w:t xml:space="preserve"> (was):</w:t>
      </w:r>
      <w:r w:rsidR="00650F98">
        <w:rPr>
          <w:rFonts w:cstheme="minorHAnsi"/>
        </w:rPr>
        <w:tab/>
      </w:r>
      <w:r w:rsidR="00650F98">
        <w:rPr>
          <w:rFonts w:cstheme="minorHAnsi"/>
        </w:rPr>
        <w:tab/>
      </w:r>
      <w:r w:rsidR="0050509E">
        <w:rPr>
          <w:rFonts w:cstheme="minorHAnsi"/>
        </w:rPr>
        <w:tab/>
      </w:r>
      <w:r>
        <w:rPr>
          <w:rFonts w:cstheme="minorHAnsi"/>
        </w:rPr>
        <w:t>Anreise</w:t>
      </w:r>
      <w:r w:rsidR="0050509E">
        <w:rPr>
          <w:rFonts w:cstheme="minorHAnsi"/>
        </w:rPr>
        <w:t>:</w:t>
      </w:r>
      <w:r w:rsidR="00650F98">
        <w:rPr>
          <w:rFonts w:cstheme="minorHAnsi"/>
        </w:rPr>
        <w:tab/>
      </w:r>
      <w:r>
        <w:rPr>
          <w:rFonts w:cstheme="minorHAnsi"/>
        </w:rPr>
        <w:t>to do bis zum Start</w:t>
      </w:r>
      <w:r w:rsidR="0050509E">
        <w:rPr>
          <w:rFonts w:cstheme="minorHAnsi"/>
        </w:rPr>
        <w:t>:</w:t>
      </w:r>
    </w:p>
    <w:p w14:paraId="531DB359" w14:textId="77777777" w:rsidR="00AD34ED" w:rsidRPr="009B030E" w:rsidRDefault="00AD34ED" w:rsidP="00AD34ED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Trainingsplan für die letzten Tage</w:t>
      </w:r>
    </w:p>
    <w:p w14:paraId="35763F44" w14:textId="77777777" w:rsidR="00AD34ED" w:rsidRPr="00650F98" w:rsidRDefault="00AD34ED" w:rsidP="00AD34ED">
      <w:pPr>
        <w:pStyle w:val="Listenabsatz"/>
        <w:numPr>
          <w:ilvl w:val="0"/>
          <w:numId w:val="1"/>
        </w:numPr>
        <w:ind w:left="284" w:hanging="284"/>
        <w:rPr>
          <w:rFonts w:cstheme="minorHAnsi"/>
        </w:rPr>
      </w:pPr>
      <w:r>
        <w:rPr>
          <w:rFonts w:cstheme="minorHAnsi"/>
        </w:rPr>
        <w:t>Genügend Erholung und Regeneration</w:t>
      </w:r>
      <w:r w:rsidR="00650F98">
        <w:rPr>
          <w:rFonts w:cstheme="minorHAnsi"/>
        </w:rPr>
        <w:t>, Essen und Trinken, kurze, intensive Trainings</w:t>
      </w:r>
    </w:p>
    <w:sectPr w:rsidR="00AD34ED" w:rsidRPr="00650F98" w:rsidSect="00650F98">
      <w:headerReference w:type="default" r:id="rId7"/>
      <w:pgSz w:w="11906" w:h="16838"/>
      <w:pgMar w:top="1417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F3C3A" w14:textId="77777777" w:rsidR="00F712A5" w:rsidRDefault="00F712A5" w:rsidP="00DA20AD">
      <w:r>
        <w:separator/>
      </w:r>
    </w:p>
  </w:endnote>
  <w:endnote w:type="continuationSeparator" w:id="0">
    <w:p w14:paraId="156D8944" w14:textId="77777777" w:rsidR="00F712A5" w:rsidRDefault="00F712A5" w:rsidP="00DA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A069D" w14:textId="77777777" w:rsidR="00F712A5" w:rsidRDefault="00F712A5" w:rsidP="00DA20AD">
      <w:r>
        <w:separator/>
      </w:r>
    </w:p>
  </w:footnote>
  <w:footnote w:type="continuationSeparator" w:id="0">
    <w:p w14:paraId="3D64E979" w14:textId="77777777" w:rsidR="00F712A5" w:rsidRDefault="00F712A5" w:rsidP="00DA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83C8C" w14:textId="77777777" w:rsidR="00DA20AD" w:rsidRDefault="00DA20AD" w:rsidP="00DA20AD">
    <w:pPr>
      <w:pStyle w:val="Kopfzeile"/>
    </w:pPr>
    <w:r>
      <w:rPr>
        <w:noProof/>
      </w:rPr>
      <w:drawing>
        <wp:inline distT="0" distB="0" distL="0" distR="0" wp14:anchorId="3ECD026F" wp14:editId="59E32C59">
          <wp:extent cx="1390650" cy="476503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7763" cy="47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479EFA" w14:textId="77777777" w:rsidR="00DA20AD" w:rsidRDefault="00DA20AD" w:rsidP="00DA20AD">
    <w:pPr>
      <w:pStyle w:val="Kopfzeile"/>
    </w:pPr>
    <w: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32761"/>
    <w:multiLevelType w:val="hybridMultilevel"/>
    <w:tmpl w:val="FC2CC2FC"/>
    <w:lvl w:ilvl="0" w:tplc="8B4C535E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13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A5"/>
    <w:rsid w:val="0022508A"/>
    <w:rsid w:val="00280C46"/>
    <w:rsid w:val="0050509E"/>
    <w:rsid w:val="00650F98"/>
    <w:rsid w:val="007577CC"/>
    <w:rsid w:val="008D25C6"/>
    <w:rsid w:val="008E680B"/>
    <w:rsid w:val="00965D57"/>
    <w:rsid w:val="00A33366"/>
    <w:rsid w:val="00AD34ED"/>
    <w:rsid w:val="00B35DF3"/>
    <w:rsid w:val="00B55882"/>
    <w:rsid w:val="00D96231"/>
    <w:rsid w:val="00DA20AD"/>
    <w:rsid w:val="00DC3929"/>
    <w:rsid w:val="00E97BC4"/>
    <w:rsid w:val="00F7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84E62C"/>
  <w15:chartTrackingRefBased/>
  <w15:docId w15:val="{0F80BE1F-5499-4074-9E01-0D2A6925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7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20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20AD"/>
  </w:style>
  <w:style w:type="paragraph" w:styleId="Fuzeile">
    <w:name w:val="footer"/>
    <w:basedOn w:val="Standard"/>
    <w:link w:val="FuzeileZchn"/>
    <w:uiPriority w:val="99"/>
    <w:unhideWhenUsed/>
    <w:rsid w:val="00DA20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20AD"/>
  </w:style>
  <w:style w:type="paragraph" w:styleId="Listenabsatz">
    <w:name w:val="List Paragraph"/>
    <w:basedOn w:val="Standard"/>
    <w:uiPriority w:val="34"/>
    <w:qFormat/>
    <w:rsid w:val="007577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enutzerdaten\OneDrive%20-%20EDUBERN\ergo-sport.ch\Documents\Sport\Swissleague%20hikeandfly\Vorlagen\Vorlage_Wettkampf_t&#228;gi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Vorlage_Wettkampf_tägig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ergo-sport.ch</dc:creator>
  <cp:keywords/>
  <dc:description/>
  <cp:lastModifiedBy>Senn Bernhard, BFF Dozent</cp:lastModifiedBy>
  <cp:revision>1</cp:revision>
  <dcterms:created xsi:type="dcterms:W3CDTF">2024-05-22T12:27:00Z</dcterms:created>
  <dcterms:modified xsi:type="dcterms:W3CDTF">2024-05-22T12:28:00Z</dcterms:modified>
</cp:coreProperties>
</file>